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33F7" w:rsidRDefault="002133F7">
      <w:r w:rsidRPr="0064293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87.25pt;height:840pt;visibility:visible">
            <v:imagedata r:id="rId4" o:title=""/>
          </v:shape>
        </w:pict>
      </w:r>
    </w:p>
    <w:p w:rsidR="002133F7" w:rsidRPr="00134650" w:rsidRDefault="002133F7" w:rsidP="00134650">
      <w:r w:rsidRPr="0064293D">
        <w:rPr>
          <w:noProof/>
        </w:rPr>
        <w:pict>
          <v:shape id="Рисунок 3" o:spid="_x0000_i1026" type="#_x0000_t75" style="width:594.75pt;height:842.25pt;visibility:visible">
            <v:imagedata r:id="rId5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4" o:spid="_x0000_i1027" type="#_x0000_t75" style="width:593.25pt;height:841.5pt;visibility:visible">
            <v:imagedata r:id="rId6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5" o:spid="_x0000_i1028" type="#_x0000_t75" style="width:592.5pt;height:841.5pt;visibility:visible">
            <v:imagedata r:id="rId7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6" o:spid="_x0000_i1029" type="#_x0000_t75" style="width:591pt;height:840pt;visibility:visible">
            <v:imagedata r:id="rId8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7" o:spid="_x0000_i1030" type="#_x0000_t75" style="width:594pt;height:840.75pt;visibility:visible">
            <v:imagedata r:id="rId9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8" o:spid="_x0000_i1031" type="#_x0000_t75" style="width:593.25pt;height:841.5pt;visibility:visible">
            <v:imagedata r:id="rId10" o:title=""/>
          </v:shape>
        </w:pict>
      </w:r>
    </w:p>
    <w:p w:rsidR="002133F7" w:rsidRPr="00134650" w:rsidRDefault="002133F7" w:rsidP="00134650">
      <w:r w:rsidRPr="0064293D">
        <w:rPr>
          <w:noProof/>
        </w:rPr>
        <w:pict>
          <v:shape id="Рисунок 9" o:spid="_x0000_i1032" type="#_x0000_t75" style="width:595.5pt;height:843pt;visibility:visible">
            <v:imagedata r:id="rId11" o:title=""/>
          </v:shape>
        </w:pict>
      </w:r>
    </w:p>
    <w:p w:rsidR="002133F7" w:rsidRPr="00134650" w:rsidRDefault="002133F7" w:rsidP="00134650">
      <w:r w:rsidRPr="0064293D">
        <w:rPr>
          <w:noProof/>
        </w:rPr>
        <w:pict>
          <v:shape id="Рисунок 10" o:spid="_x0000_i1033" type="#_x0000_t75" style="width:593.25pt;height:840pt;visibility:visible">
            <v:imagedata r:id="rId12" o:title=""/>
          </v:shape>
        </w:pict>
      </w:r>
    </w:p>
    <w:p w:rsidR="002133F7" w:rsidRPr="00134650" w:rsidRDefault="002133F7" w:rsidP="00134650">
      <w:r w:rsidRPr="0064293D">
        <w:rPr>
          <w:noProof/>
        </w:rPr>
        <w:pict>
          <v:shape id="Рисунок 11" o:spid="_x0000_i1034" type="#_x0000_t75" style="width:593.25pt;height:841.5pt;visibility:visible">
            <v:imagedata r:id="rId13" o:title=""/>
          </v:shape>
        </w:pict>
      </w:r>
    </w:p>
    <w:p w:rsidR="002133F7" w:rsidRPr="00134650" w:rsidRDefault="002133F7" w:rsidP="00134650">
      <w:r w:rsidRPr="0064293D">
        <w:rPr>
          <w:noProof/>
        </w:rPr>
        <w:pict>
          <v:shape id="Рисунок 12" o:spid="_x0000_i1035" type="#_x0000_t75" style="width:591.75pt;height:839.25pt;visibility:visible">
            <v:imagedata r:id="rId14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13" o:spid="_x0000_i1036" type="#_x0000_t75" style="width:591pt;height:840pt;visibility:visible">
            <v:imagedata r:id="rId15" o:title=""/>
          </v:shape>
        </w:pict>
      </w:r>
    </w:p>
    <w:p w:rsidR="002133F7" w:rsidRDefault="002133F7" w:rsidP="00134650">
      <w:pPr>
        <w:jc w:val="center"/>
      </w:pPr>
      <w:r w:rsidRPr="0064293D">
        <w:rPr>
          <w:noProof/>
        </w:rPr>
        <w:pict>
          <v:shape id="Рисунок 14" o:spid="_x0000_i1037" type="#_x0000_t75" style="width:588.75pt;height:838.5pt;visibility:visible">
            <v:imagedata r:id="rId16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15" o:spid="_x0000_i1038" type="#_x0000_t75" style="width:591.75pt;height:838.5pt;visibility:visible">
            <v:imagedata r:id="rId17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16" o:spid="_x0000_i1039" type="#_x0000_t75" style="width:591pt;height:838.5pt;visibility:visible">
            <v:imagedata r:id="rId18" o:title=""/>
          </v:shape>
        </w:pict>
      </w:r>
    </w:p>
    <w:p w:rsidR="002133F7" w:rsidRDefault="002133F7" w:rsidP="00134650">
      <w:r w:rsidRPr="0064293D">
        <w:rPr>
          <w:noProof/>
        </w:rPr>
        <w:pict>
          <v:shape id="Рисунок 17" o:spid="_x0000_i1040" type="#_x0000_t75" style="width:589.5pt;height:837.75pt;visibility:visible">
            <v:imagedata r:id="rId19" o:title=""/>
          </v:shape>
        </w:pict>
      </w:r>
    </w:p>
    <w:p w:rsidR="002133F7" w:rsidRDefault="002133F7" w:rsidP="00134650">
      <w:pPr>
        <w:jc w:val="center"/>
      </w:pPr>
    </w:p>
    <w:p w:rsidR="002133F7" w:rsidRDefault="002133F7" w:rsidP="00134650">
      <w:pPr>
        <w:jc w:val="center"/>
      </w:pPr>
    </w:p>
    <w:p w:rsidR="002133F7" w:rsidRDefault="002133F7" w:rsidP="00134650">
      <w:pPr>
        <w:jc w:val="center"/>
      </w:pPr>
    </w:p>
    <w:p w:rsidR="002133F7" w:rsidRDefault="002133F7" w:rsidP="00134650">
      <w:pPr>
        <w:jc w:val="center"/>
      </w:pPr>
    </w:p>
    <w:p w:rsidR="002133F7" w:rsidRDefault="002133F7" w:rsidP="00134650">
      <w:pPr>
        <w:jc w:val="center"/>
      </w:pPr>
    </w:p>
    <w:p w:rsidR="002133F7" w:rsidRDefault="002133F7" w:rsidP="00134650">
      <w:pPr>
        <w:jc w:val="center"/>
      </w:pPr>
    </w:p>
    <w:p w:rsidR="002133F7" w:rsidRPr="00134650" w:rsidRDefault="002133F7" w:rsidP="00134650">
      <w:pPr>
        <w:jc w:val="center"/>
      </w:pPr>
    </w:p>
    <w:sectPr w:rsidR="002133F7" w:rsidRPr="00134650" w:rsidSect="00134650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34650"/>
    <w:rsid w:val="00134650"/>
    <w:rsid w:val="002133F7"/>
    <w:rsid w:val="0064293D"/>
    <w:rsid w:val="00C43CC2"/>
    <w:rsid w:val="00C56BAA"/>
    <w:rsid w:val="00DF4A67"/>
    <w:rsid w:val="00F103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6BAA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1346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346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17</Pages>
  <Words>5</Words>
  <Characters>34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D8630-DETSAD</dc:creator>
  <cp:keywords/>
  <dc:description/>
  <cp:lastModifiedBy>детский сад</cp:lastModifiedBy>
  <cp:revision>2</cp:revision>
  <dcterms:created xsi:type="dcterms:W3CDTF">2016-01-15T01:20:00Z</dcterms:created>
  <dcterms:modified xsi:type="dcterms:W3CDTF">2016-01-15T01:20:00Z</dcterms:modified>
</cp:coreProperties>
</file>